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Straßenbauarbeiten: Schnarrenbergstraße (Mitte)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023-26-135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Straßenbau: Schnarrenbergstraße (Mitte)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